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7" w:rightFromText="187" w:vertAnchor="page" w:horzAnchor="page" w:tblpXSpec="center" w:tblpYSpec="center"/>
        <w:tblOverlap w:val="never"/>
        <w:tblW w:w="13680" w:type="dxa"/>
        <w:tblBorders>
          <w:top w:val="single" w:color="999999" w:sz="4" w:space="0"/>
          <w:left w:val="single" w:color="999999" w:sz="4" w:space="0"/>
          <w:bottom w:val="single" w:color="999999" w:sz="4" w:space="0"/>
          <w:right w:val="single" w:color="999999" w:sz="4" w:space="0"/>
          <w:insideH w:val="single" w:color="999999" w:sz="4" w:space="0"/>
          <w:insideV w:val="single" w:color="999999" w:sz="4" w:space="0"/>
        </w:tblBorders>
        <w:tblLayout w:type="fixed"/>
        <w:tblLook w:val="0000" w:firstRow="0" w:lastRow="0" w:firstColumn="0" w:lastColumn="0" w:noHBand="0" w:noVBand="0"/>
      </w:tblPr>
      <w:tblGrid>
        <w:gridCol w:w="1954"/>
        <w:gridCol w:w="1955"/>
        <w:gridCol w:w="1954"/>
        <w:gridCol w:w="1954"/>
        <w:gridCol w:w="1954"/>
        <w:gridCol w:w="1954"/>
        <w:gridCol w:w="1955"/>
      </w:tblGrid>
      <w:tr xmlns:wp14="http://schemas.microsoft.com/office/word/2010/wordml" w:rsidRPr="00997B7D" w:rsidR="004359AD" w:rsidTr="67AD0E84" w14:paraId="608C8BD1" wp14:textId="77777777">
        <w:trPr>
          <w:trHeight w:val="346" w:hRule="exact"/>
        </w:trPr>
        <w:tc>
          <w:tcPr>
            <w:tcW w:w="1954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50185762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Sunday</w:t>
            </w:r>
          </w:p>
        </w:tc>
        <w:tc>
          <w:tcPr>
            <w:tcW w:w="1955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2C055FC8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Monday</w:t>
            </w:r>
          </w:p>
        </w:tc>
        <w:tc>
          <w:tcPr>
            <w:tcW w:w="1954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0B01928F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Tuesday</w:t>
            </w:r>
          </w:p>
        </w:tc>
        <w:tc>
          <w:tcPr>
            <w:tcW w:w="1954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1FB9E9A5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Wednesday</w:t>
            </w:r>
          </w:p>
        </w:tc>
        <w:tc>
          <w:tcPr>
            <w:tcW w:w="1954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6CAC590F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Thursday</w:t>
            </w:r>
          </w:p>
        </w:tc>
        <w:tc>
          <w:tcPr>
            <w:tcW w:w="1954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5D26DC16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Friday</w:t>
            </w:r>
          </w:p>
        </w:tc>
        <w:tc>
          <w:tcPr>
            <w:tcW w:w="1955" w:type="dxa"/>
            <w:shd w:val="clear" w:color="auto" w:fill="auto"/>
            <w:noWrap/>
            <w:tcMar>
              <w:left w:w="115" w:type="dxa"/>
              <w:bottom w:w="58" w:type="dxa"/>
              <w:right w:w="115" w:type="dxa"/>
            </w:tcMar>
            <w:vAlign w:val="center"/>
          </w:tcPr>
          <w:p w:rsidRPr="00997B7D" w:rsidR="004359AD" w:rsidP="00997B7D" w:rsidRDefault="0042225D" w14:paraId="59DB1585" wp14:textId="77777777">
            <w:pPr>
              <w:pStyle w:val="Weekdays"/>
              <w:rPr>
                <w:rFonts w:ascii="Arial" w:hAnsi="Arial" w:cs="Arial"/>
                <w:spacing w:val="20"/>
                <w:sz w:val="20"/>
                <w:szCs w:val="20"/>
              </w:rPr>
            </w:pPr>
            <w:r>
              <w:rPr>
                <w:rFonts w:ascii="Arial" w:hAnsi="Arial" w:cs="Arial"/>
                <w:spacing w:val="20"/>
                <w:sz w:val="20"/>
                <w:szCs w:val="20"/>
              </w:rPr>
              <w:t>Saturday</w:t>
            </w:r>
          </w:p>
        </w:tc>
      </w:tr>
      <w:tr xmlns:wp14="http://schemas.microsoft.com/office/word/2010/wordml" w:rsidRPr="00C4092E" w:rsidR="004359AD" w:rsidTr="67AD0E84" w14:paraId="6E71BFDA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672A6659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0A37501D" wp14:textId="77777777">
            <w:pPr>
              <w:pStyle w:val="Dates"/>
              <w:rPr>
                <w:rFonts w:ascii="Arial" w:hAnsi="Arial"/>
              </w:rPr>
            </w:pPr>
          </w:p>
          <w:p w:rsidRPr="00C4092E" w:rsidR="00E40142" w:rsidP="00743BB8" w:rsidRDefault="00E40142" w14:paraId="5DAB6C7B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02EB378F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6A05A809" wp14:textId="77777777">
            <w:pPr>
              <w:pStyle w:val="Dates"/>
              <w:rPr>
                <w:rFonts w:ascii="Arial" w:hAnsi="Arial"/>
              </w:rPr>
            </w:pPr>
          </w:p>
          <w:p w:rsidRPr="00C4092E" w:rsidR="00E40142" w:rsidP="00743BB8" w:rsidRDefault="00E40142" w14:paraId="5A39BBE3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41C8F396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72A3D3EC" wp14:textId="77777777">
            <w:pPr>
              <w:pStyle w:val="Dates"/>
              <w:rPr>
                <w:rFonts w:ascii="Arial" w:hAnsi="Arial"/>
              </w:rPr>
            </w:pPr>
          </w:p>
          <w:p w:rsidRPr="00C4092E" w:rsidR="00E40142" w:rsidP="00743BB8" w:rsidRDefault="00E40142" w14:paraId="0D0B940D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FC48E2" w14:paraId="649841BE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</w:t>
            </w:r>
          </w:p>
          <w:p w:rsidRPr="00905E25" w:rsidR="00E40142" w:rsidP="00743BB8" w:rsidRDefault="00E40142" w14:paraId="0E27B00A" wp14:textId="77777777">
            <w:pPr>
              <w:pStyle w:val="Dates"/>
              <w:rPr>
                <w:rFonts w:ascii="Arial" w:hAnsi="Arial"/>
                <w:b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FC48E2" w14:paraId="18F999B5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</w:t>
            </w:r>
          </w:p>
          <w:p w:rsidRPr="00C4092E" w:rsidR="00E40142" w:rsidP="00905E25" w:rsidRDefault="00E40142" w14:paraId="60061E4C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FC48E2" w14:paraId="5FCD5EC4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3</w:t>
            </w:r>
          </w:p>
          <w:p w:rsidRPr="00C4092E" w:rsidR="00E40142" w:rsidP="00905E25" w:rsidRDefault="00E40142" w14:paraId="44EAFD9C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FC48E2" w14:paraId="2598DEE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  <w:p w:rsidR="00E40142" w:rsidP="00743BB8" w:rsidRDefault="00E40142" w14:paraId="4B94D5A5" wp14:textId="77777777">
            <w:pPr>
              <w:pStyle w:val="Dates"/>
              <w:rPr>
                <w:rFonts w:ascii="Arial" w:hAnsi="Arial"/>
              </w:rPr>
            </w:pPr>
          </w:p>
          <w:p w:rsidRPr="00C4092E" w:rsidR="00E40142" w:rsidP="00743BB8" w:rsidRDefault="00E40142" w14:paraId="3DEEC669" wp14:textId="77777777">
            <w:pPr>
              <w:pStyle w:val="Dates"/>
              <w:rPr>
                <w:rFonts w:ascii="Arial" w:hAnsi="Arial"/>
              </w:rPr>
            </w:pPr>
          </w:p>
        </w:tc>
      </w:tr>
      <w:tr xmlns:wp14="http://schemas.microsoft.com/office/word/2010/wordml" w:rsidRPr="00C4092E" w:rsidR="004359AD" w:rsidTr="67AD0E84" w14:paraId="1FF5F6E7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78941E47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</w:p>
          <w:p w:rsidR="00E40142" w:rsidP="00743BB8" w:rsidRDefault="00E40142" w14:paraId="3656B9AB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45FB0818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29B4EA11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6</w:t>
            </w:r>
          </w:p>
          <w:p w:rsidR="00724D06" w:rsidP="00743BB8" w:rsidRDefault="00724D06" w14:paraId="049F31CB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53128261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75697EEC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7</w:t>
            </w:r>
          </w:p>
          <w:p w:rsidR="00E40142" w:rsidP="00743BB8" w:rsidRDefault="00E40142" w14:paraId="62486C05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4101652C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44B0A208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8</w:t>
            </w:r>
          </w:p>
          <w:p w:rsidR="00E40142" w:rsidP="00743BB8" w:rsidRDefault="00E40142" w14:paraId="4B99056E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1299C43A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2B2B7304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9</w:t>
            </w:r>
          </w:p>
          <w:p w:rsidR="00724D06" w:rsidP="00743BB8" w:rsidRDefault="00724D06" w14:paraId="4DDBEF00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3461D779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5D36975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10</w:t>
            </w:r>
          </w:p>
          <w:p w:rsidR="00E40142" w:rsidP="00743BB8" w:rsidRDefault="00E40142" w14:paraId="3CF2D8B6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0FB78278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AC0383" w14:paraId="4737E36C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11</w:t>
            </w:r>
          </w:p>
          <w:p w:rsidR="00E40142" w:rsidP="00743BB8" w:rsidRDefault="00E40142" w14:paraId="1FC39945" wp14:textId="77777777">
            <w:pPr>
              <w:pStyle w:val="Dates"/>
              <w:rPr>
                <w:rFonts w:ascii="Arial" w:hAnsi="Arial"/>
              </w:rPr>
            </w:pPr>
          </w:p>
          <w:p w:rsidRPr="00C4092E" w:rsidR="00724D06" w:rsidP="00743BB8" w:rsidRDefault="00724D06" w14:paraId="0562CB0E" wp14:textId="77777777">
            <w:pPr>
              <w:pStyle w:val="Dates"/>
              <w:rPr>
                <w:rFonts w:ascii="Arial" w:hAnsi="Arial"/>
              </w:rPr>
            </w:pPr>
          </w:p>
        </w:tc>
      </w:tr>
      <w:tr xmlns:wp14="http://schemas.microsoft.com/office/word/2010/wordml" w:rsidRPr="00C4092E" w:rsidR="004359AD" w:rsidTr="67AD0E84" w14:paraId="19D0146A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4B73E58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12</w:t>
            </w:r>
          </w:p>
          <w:p w:rsidR="00E40142" w:rsidP="00743BB8" w:rsidRDefault="00E40142" w14:paraId="34CE0A41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62EBF3C5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39F18D2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  <w:p w:rsidR="00E40142" w:rsidP="00743BB8" w:rsidRDefault="00E40142" w14:paraId="6D98A12B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2946DB82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4E1E336A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14</w:t>
            </w:r>
          </w:p>
          <w:p w:rsidR="00E40142" w:rsidP="00743BB8" w:rsidRDefault="00E40142" w14:paraId="5997CC1D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110FFD37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33CFEC6B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  <w:p w:rsidR="00E40142" w:rsidP="00743BB8" w:rsidRDefault="00E40142" w14:paraId="6B699379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3FE9F23F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0EB5E791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  <w:p w:rsidR="00E40142" w:rsidP="00743BB8" w:rsidRDefault="00E40142" w14:paraId="1F72F646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08CE6F91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111B77A1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</w:p>
          <w:p w:rsidR="00E40142" w:rsidP="00743BB8" w:rsidRDefault="00E40142" w14:paraId="61CDCEAD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6BB9E253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526D80A2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  <w:p w:rsidR="00E40142" w:rsidP="00743BB8" w:rsidRDefault="00E40142" w14:paraId="23DE523C" wp14:textId="77777777">
            <w:pPr>
              <w:pStyle w:val="Dates"/>
              <w:rPr>
                <w:rFonts w:ascii="Arial" w:hAnsi="Arial"/>
              </w:rPr>
            </w:pPr>
          </w:p>
          <w:p w:rsidRPr="00C4092E" w:rsidR="00E740E5" w:rsidP="00743BB8" w:rsidRDefault="00E740E5" w14:paraId="52E56223" wp14:textId="77777777">
            <w:pPr>
              <w:pStyle w:val="Dates"/>
              <w:rPr>
                <w:rFonts w:ascii="Arial" w:hAnsi="Arial"/>
              </w:rPr>
            </w:pPr>
          </w:p>
        </w:tc>
      </w:tr>
      <w:tr xmlns:wp14="http://schemas.microsoft.com/office/word/2010/wordml" w:rsidRPr="00C4092E" w:rsidR="004359AD" w:rsidTr="67AD0E84" w14:paraId="095EB678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2847A633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</w:p>
          <w:p w:rsidR="00E40142" w:rsidP="00743BB8" w:rsidRDefault="00E40142" w14:paraId="07547A01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5043CB0F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5007C90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  <w:p w:rsidR="00E40142" w:rsidP="00743BB8" w:rsidRDefault="00E40142" w14:paraId="07459315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6537F28F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7B568215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21</w:t>
            </w:r>
          </w:p>
          <w:p w:rsidR="00E40142" w:rsidP="00743BB8" w:rsidRDefault="00E40142" w14:paraId="6DFB9E20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70DF9E56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E40142" w:rsidP="67AD0E84" w:rsidRDefault="00905E25" w14:paraId="60E7CF9E" w14:noSpellErr="1" wp14:textId="5AD4A76E">
            <w:pPr>
              <w:pStyle w:val="Dates"/>
              <w:rPr>
                <w:rFonts w:ascii="Arial" w:hAnsi="Arial" w:eastAsia="Arial" w:cs="Arial"/>
              </w:rPr>
            </w:pPr>
            <w:r w:rsidRPr="67AD0E84" w:rsidR="67AD0E84">
              <w:rPr>
                <w:rFonts w:ascii="Arial" w:hAnsi="Arial" w:eastAsia="Arial" w:cs="Arial"/>
              </w:rPr>
              <w:t xml:space="preserve">22 </w:t>
            </w:r>
            <w:r w:rsidRPr="67AD0E84" w:rsidR="67AD0E84">
              <w:rPr>
                <w:rFonts w:ascii="Arial" w:hAnsi="Arial" w:eastAsia="Arial" w:cs="Arial"/>
                <w:b w:val="1"/>
                <w:bCs w:val="1"/>
              </w:rPr>
              <w:t>Minimum Day   First Day of School Fun (Hat, Necklace)</w:t>
            </w:r>
          </w:p>
          <w:p w:rsidRPr="00C4092E" w:rsidR="00863445" w:rsidP="00743BB8" w:rsidRDefault="00863445" w14:paraId="44E871BC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72E4F76D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23</w:t>
            </w:r>
          </w:p>
          <w:p w:rsidR="00905E25" w:rsidP="00905E25" w:rsidRDefault="00905E25" w14:paraId="7FB474EA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Finger Paint</w:t>
            </w:r>
          </w:p>
          <w:p w:rsidR="00905E25" w:rsidP="00905E25" w:rsidRDefault="00905E25" w14:paraId="34865BE8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Mat Man</w:t>
            </w:r>
          </w:p>
          <w:p w:rsidRPr="00905E25" w:rsidR="00905E25" w:rsidP="00905E25" w:rsidRDefault="00905E25" w14:paraId="2CA2EC26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Number Card 1-10</w:t>
            </w:r>
          </w:p>
          <w:p w:rsidR="00E40142" w:rsidP="00743BB8" w:rsidRDefault="00E40142" w14:paraId="144A5D23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738610EB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1D8EB8EE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24</w:t>
            </w:r>
          </w:p>
          <w:p w:rsidR="00905E25" w:rsidP="00905E25" w:rsidRDefault="00905E25" w14:paraId="01C9D744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Easel Paint</w:t>
            </w:r>
          </w:p>
          <w:p w:rsidR="00905E25" w:rsidP="00905E25" w:rsidRDefault="00905E25" w14:paraId="27B798DA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Follow the lines</w:t>
            </w:r>
          </w:p>
          <w:p w:rsidRPr="00905E25" w:rsidR="00905E25" w:rsidP="00905E25" w:rsidRDefault="00905E25" w14:paraId="02F7CFAC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Stacker Counting</w:t>
            </w:r>
          </w:p>
          <w:p w:rsidR="00905E25" w:rsidP="00743BB8" w:rsidRDefault="00905E25" w14:paraId="637805D2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463F29E8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3B7B4B86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4BFDD700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25</w:t>
            </w:r>
          </w:p>
          <w:p w:rsidR="00E40142" w:rsidP="00743BB8" w:rsidRDefault="00E40142" w14:paraId="3A0FF5F2" wp14:textId="77777777">
            <w:pPr>
              <w:pStyle w:val="Dates"/>
              <w:rPr>
                <w:rFonts w:ascii="Arial" w:hAnsi="Arial"/>
              </w:rPr>
            </w:pPr>
          </w:p>
          <w:p w:rsidRPr="00C4092E" w:rsidR="00863445" w:rsidP="00743BB8" w:rsidRDefault="00863445" w14:paraId="5630AD66" wp14:textId="77777777">
            <w:pPr>
              <w:pStyle w:val="Dates"/>
              <w:rPr>
                <w:rFonts w:ascii="Arial" w:hAnsi="Arial"/>
              </w:rPr>
            </w:pPr>
          </w:p>
        </w:tc>
      </w:tr>
      <w:tr xmlns:wp14="http://schemas.microsoft.com/office/word/2010/wordml" w:rsidRPr="00C4092E" w:rsidR="004359AD" w:rsidTr="67AD0E84" w14:paraId="7578968C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36334656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26</w:t>
            </w:r>
          </w:p>
          <w:p w:rsidR="00E40142" w:rsidP="00743BB8" w:rsidRDefault="00E40142" w14:paraId="61829076" wp14:textId="77777777">
            <w:pPr>
              <w:pStyle w:val="Dates"/>
              <w:rPr>
                <w:rFonts w:ascii="Arial" w:hAnsi="Arial"/>
              </w:rPr>
            </w:pPr>
          </w:p>
          <w:p w:rsidRPr="00C4092E" w:rsidR="007D203D" w:rsidP="00743BB8" w:rsidRDefault="007D203D" w14:paraId="2BA226A1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41C0AA51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27</w:t>
            </w:r>
          </w:p>
          <w:p w:rsidR="00E40142" w:rsidP="00743BB8" w:rsidRDefault="00905E25" w14:paraId="15747B51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Self Portrait</w:t>
            </w:r>
          </w:p>
          <w:p w:rsidR="00905E25" w:rsidP="00743BB8" w:rsidRDefault="00905E25" w14:paraId="28A867BB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Name Collage</w:t>
            </w:r>
          </w:p>
          <w:p w:rsidRPr="00905E25" w:rsidR="00905E25" w:rsidP="00743BB8" w:rsidRDefault="00297689" w14:paraId="0655752E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Counting</w:t>
            </w:r>
          </w:p>
          <w:p w:rsidRPr="00C4092E" w:rsidR="007D203D" w:rsidP="00743BB8" w:rsidRDefault="007D203D" w14:paraId="17AD93B2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57393B24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28</w:t>
            </w:r>
          </w:p>
          <w:p w:rsidR="00E40142" w:rsidP="00743BB8" w:rsidRDefault="00297689" w14:paraId="0F46E8C2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Hand Prints</w:t>
            </w:r>
          </w:p>
          <w:p w:rsidR="00297689" w:rsidP="00743BB8" w:rsidRDefault="00297689" w14:paraId="7680AFB0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Family Portrait</w:t>
            </w:r>
          </w:p>
          <w:p w:rsidRPr="00297689" w:rsidR="00297689" w:rsidP="00743BB8" w:rsidRDefault="00297689" w14:paraId="313AE601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 pattern prints</w:t>
            </w:r>
          </w:p>
          <w:p w:rsidRPr="00C4092E" w:rsidR="007D203D" w:rsidP="00743BB8" w:rsidRDefault="007D203D" w14:paraId="0DE4B5B7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206F2F" w14:paraId="4B34824B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29</w:t>
            </w:r>
          </w:p>
          <w:p w:rsidR="00E40142" w:rsidP="00743BB8" w:rsidRDefault="00297689" w14:paraId="46A5D33E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Foot prints</w:t>
            </w:r>
          </w:p>
          <w:p w:rsidR="00297689" w:rsidP="00743BB8" w:rsidRDefault="00297689" w14:paraId="1A80C84E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Magnets/Name</w:t>
            </w:r>
          </w:p>
          <w:p w:rsidR="00297689" w:rsidP="00743BB8" w:rsidRDefault="00297689" w14:paraId="57499E21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Sock Match</w:t>
            </w:r>
          </w:p>
          <w:p w:rsidRPr="00297689" w:rsidR="00297689" w:rsidP="00743BB8" w:rsidRDefault="00297689" w14:paraId="66204FF1" wp14:textId="77777777">
            <w:pPr>
              <w:pStyle w:val="Dates"/>
              <w:rPr>
                <w:rFonts w:ascii="Arial" w:hAnsi="Arial"/>
                <w:b/>
              </w:rPr>
            </w:pPr>
          </w:p>
          <w:p w:rsidRPr="00C4092E" w:rsidR="007D203D" w:rsidP="00743BB8" w:rsidRDefault="007D203D" w14:paraId="2DBF0D7D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/>
          </w:tcPr>
          <w:p w:rsidRPr="00297689" w:rsidR="00E40142" w:rsidP="00743BB8" w:rsidRDefault="00206F2F" w14:paraId="69454355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30</w:t>
            </w:r>
            <w:r w:rsidR="00297689">
              <w:rPr>
                <w:rFonts w:ascii="Arial" w:hAnsi="Arial"/>
              </w:rPr>
              <w:t xml:space="preserve">  </w:t>
            </w:r>
            <w:bookmarkStart w:name="_GoBack" w:id="0"/>
            <w:bookmarkEnd w:id="0"/>
            <w:r w:rsidR="00297689">
              <w:rPr>
                <w:rFonts w:ascii="Arial" w:hAnsi="Arial"/>
                <w:b/>
              </w:rPr>
              <w:t>Eyes</w:t>
            </w:r>
          </w:p>
          <w:p w:rsidR="00297689" w:rsidP="00743BB8" w:rsidRDefault="00297689" w14:paraId="6BBABC85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Prewriting Trace</w:t>
            </w:r>
          </w:p>
          <w:p w:rsidRPr="00297689" w:rsidR="00297689" w:rsidP="00743BB8" w:rsidRDefault="00297689" w14:paraId="74EB0521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All About Me bingo</w:t>
            </w:r>
          </w:p>
          <w:p w:rsidRPr="00C4092E" w:rsidR="007D203D" w:rsidP="00743BB8" w:rsidRDefault="007D203D" w14:paraId="6B62F1B3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/>
          </w:tcPr>
          <w:p w:rsidR="004359AD" w:rsidP="00743BB8" w:rsidRDefault="00206F2F" w14:paraId="2C8B330C" wp14:textId="77777777">
            <w:pPr>
              <w:pStyle w:val="Dates"/>
              <w:rPr>
                <w:rFonts w:ascii="Arial" w:hAnsi="Arial"/>
              </w:rPr>
            </w:pPr>
            <w:r>
              <w:rPr>
                <w:rFonts w:ascii="Arial" w:hAnsi="Arial"/>
              </w:rPr>
              <w:t>31</w:t>
            </w:r>
          </w:p>
          <w:p w:rsidR="00E40142" w:rsidP="00743BB8" w:rsidRDefault="00297689" w14:paraId="5E73E66C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Decorate a Face</w:t>
            </w:r>
          </w:p>
          <w:p w:rsidR="00297689" w:rsidP="00743BB8" w:rsidRDefault="00297689" w14:paraId="1A64DFA3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ABC scratcher</w:t>
            </w:r>
          </w:p>
          <w:p w:rsidRPr="00297689" w:rsidR="00297689" w:rsidP="00743BB8" w:rsidRDefault="00297689" w14:paraId="0DB1B501" wp14:textId="77777777">
            <w:pPr>
              <w:pStyle w:val="Dates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People </w:t>
            </w:r>
            <w:proofErr w:type="spellStart"/>
            <w:r>
              <w:rPr>
                <w:rFonts w:ascii="Arial" w:hAnsi="Arial"/>
                <w:b/>
              </w:rPr>
              <w:t>PatternAB</w:t>
            </w:r>
            <w:proofErr w:type="spellEnd"/>
          </w:p>
          <w:p w:rsidRPr="00C4092E" w:rsidR="007D203D" w:rsidP="00743BB8" w:rsidRDefault="007D203D" w14:paraId="02F2C34E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/>
          </w:tcPr>
          <w:p w:rsidR="004359AD" w:rsidP="00743BB8" w:rsidRDefault="004359AD" w14:paraId="680A4E5D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19219836" wp14:textId="77777777">
            <w:pPr>
              <w:pStyle w:val="Dates"/>
              <w:rPr>
                <w:rFonts w:ascii="Arial" w:hAnsi="Arial"/>
              </w:rPr>
            </w:pPr>
          </w:p>
          <w:p w:rsidRPr="00C4092E" w:rsidR="007D203D" w:rsidP="00743BB8" w:rsidRDefault="007D203D" w14:paraId="296FEF7D" wp14:textId="77777777">
            <w:pPr>
              <w:pStyle w:val="Dates"/>
              <w:rPr>
                <w:rFonts w:ascii="Arial" w:hAnsi="Arial"/>
              </w:rPr>
            </w:pPr>
          </w:p>
        </w:tc>
      </w:tr>
      <w:tr xmlns:wp14="http://schemas.microsoft.com/office/word/2010/wordml" w:rsidRPr="00C4092E" w:rsidR="004359AD" w:rsidTr="67AD0E84" w14:paraId="7194DBDC" wp14:textId="77777777">
        <w:trPr>
          <w:trHeight w:val="1152" w:hRule="exact"/>
        </w:trPr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769D0D3C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54CD245A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1231BE67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36FEB5B0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30D7AA69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7196D064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34FF1C98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6D072C0D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48A21919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:rsidR="004359AD" w:rsidP="00743BB8" w:rsidRDefault="004359AD" w14:paraId="6BD18F9B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238601FE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0F3CABC7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/>
          </w:tcPr>
          <w:p w:rsidR="004359AD" w:rsidP="00743BB8" w:rsidRDefault="004359AD" w14:paraId="5B08B5D1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16DEB4AB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0AD9C6F4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4" w:type="dxa"/>
            <w:tcMar/>
          </w:tcPr>
          <w:p w:rsidR="004359AD" w:rsidP="00743BB8" w:rsidRDefault="004359AD" w14:paraId="4B1F511A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65F9C3DC" wp14:textId="77777777">
            <w:pPr>
              <w:pStyle w:val="Dates"/>
              <w:rPr>
                <w:rFonts w:ascii="Arial" w:hAnsi="Arial"/>
              </w:rPr>
            </w:pPr>
          </w:p>
          <w:p w:rsidRPr="00C4092E" w:rsidR="002A2CFF" w:rsidP="00743BB8" w:rsidRDefault="002A2CFF" w14:paraId="5023141B" wp14:textId="77777777">
            <w:pPr>
              <w:pStyle w:val="Dates"/>
              <w:rPr>
                <w:rFonts w:ascii="Arial" w:hAnsi="Arial"/>
              </w:rPr>
            </w:pPr>
          </w:p>
        </w:tc>
        <w:tc>
          <w:tcPr>
            <w:tcW w:w="1955" w:type="dxa"/>
            <w:tcMar/>
          </w:tcPr>
          <w:p w:rsidR="004359AD" w:rsidP="00743BB8" w:rsidRDefault="004359AD" w14:paraId="1F3B1409" wp14:textId="77777777">
            <w:pPr>
              <w:pStyle w:val="Dates"/>
              <w:rPr>
                <w:rFonts w:ascii="Arial" w:hAnsi="Arial"/>
              </w:rPr>
            </w:pPr>
          </w:p>
          <w:p w:rsidR="00E40142" w:rsidP="00743BB8" w:rsidRDefault="00E40142" w14:paraId="562C75D1" wp14:textId="77777777">
            <w:pPr>
              <w:pStyle w:val="Dates"/>
              <w:rPr>
                <w:rFonts w:ascii="Arial" w:hAnsi="Arial"/>
              </w:rPr>
            </w:pPr>
          </w:p>
          <w:p w:rsidRPr="00C4092E" w:rsidR="00A92B94" w:rsidP="00743BB8" w:rsidRDefault="00A92B94" w14:paraId="664355AD" wp14:textId="77777777">
            <w:pPr>
              <w:pStyle w:val="Dates"/>
              <w:rPr>
                <w:rFonts w:ascii="Arial" w:hAnsi="Arial"/>
              </w:rPr>
            </w:pPr>
          </w:p>
        </w:tc>
      </w:tr>
    </w:tbl>
    <w:p xmlns:wp14="http://schemas.microsoft.com/office/word/2010/wordml" w:rsidRPr="002D2E6D" w:rsidR="00F93DCB" w:rsidP="00905E25" w:rsidRDefault="00905E25" w14:paraId="1D860549" wp14:textId="77777777">
      <w:pPr>
        <w:pStyle w:val="Weekdays"/>
        <w:jc w:val="left"/>
        <w:rPr>
          <w:rFonts w:ascii="Arial" w:hAnsi="Arial" w:cs="Arial"/>
          <w:b w:val="0"/>
          <w:sz w:val="40"/>
          <w:szCs w:val="40"/>
        </w:rPr>
      </w:pPr>
      <w:r>
        <w:rPr>
          <w:noProof/>
        </w:rPr>
        <w:t xml:space="preserve">                                                    </w:t>
      </w:r>
      <w:bookmarkStart w:name="_Hlk522614557" w:id="1"/>
      <w:r w:rsidRPr="000D67C3">
        <w:rPr>
          <w:noProof/>
        </w:rPr>
        <w:pict w14:anchorId="2C1CEC1A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Picture 2" style="width:2in;height:45.75pt;visibility:visible;mso-wrap-style:square" alt="http://www.clipartbest.com/cliparts/jcx/o55/jcxo558Mi.jpeg" o:spid="_x0000_i1036" type="#_x0000_t75">
            <v:imagedata o:title="jcxo558Mi" r:id="rId6"/>
          </v:shape>
        </w:pict>
      </w:r>
      <w:bookmarkEnd w:id="1"/>
      <w:r w:rsidR="002D2E6D">
        <w:rPr>
          <w:rFonts w:ascii="Arial" w:hAnsi="Arial" w:cs="Arial"/>
          <w:b w:val="0"/>
          <w:sz w:val="40"/>
          <w:szCs w:val="40"/>
        </w:rPr>
        <w:t>August 2018</w:t>
      </w:r>
      <w:r w:rsidRPr="000D67C3">
        <w:rPr>
          <w:noProof/>
        </w:rPr>
        <w:pict w14:anchorId="027FEC3A">
          <v:shape id="_x0000_i1044" style="width:2in;height:45.75pt;visibility:visible;mso-wrap-style:square" alt="http://www.clipartbest.com/cliparts/jcx/o55/jcxo558Mi.jpeg" type="#_x0000_t75">
            <v:imagedata o:title="jcxo558Mi" r:id="rId6"/>
          </v:shape>
        </w:pict>
      </w:r>
    </w:p>
    <w:sectPr w:rsidRPr="002D2E6D" w:rsidR="00F93DCB" w:rsidSect="001F39D5">
      <w:footerReference w:type="default" r:id="rId7"/>
      <w:pgSz w:w="15840" w:h="12240" w:orient="landscape" w:code="1"/>
      <w:pgMar w:top="1080" w:right="1080" w:bottom="73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A72C4D" w:rsidRDefault="00A72C4D" w14:paraId="7DF4E37C" wp14:textId="77777777">
      <w:r>
        <w:separator/>
      </w:r>
    </w:p>
  </w:endnote>
  <w:endnote w:type="continuationSeparator" w:id="0">
    <w:p xmlns:wp14="http://schemas.microsoft.com/office/word/2010/wordml" w:rsidR="00A72C4D" w:rsidRDefault="00A72C4D" w14:paraId="44FB30F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Pr="006A232C" w:rsidR="004359AD" w:rsidP="00EF11AB" w:rsidRDefault="006162F9" w14:paraId="1A965116" wp14:textId="77777777">
    <w:pPr>
      <w:pStyle w:val="Footer"/>
      <w:jc w:val="right"/>
    </w:pPr>
    <w:r w:rsidRPr="006A232C">
      <w:pict w14:anchorId="0DB6CC5D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i1026" style="width:78pt;height:12pt" type="#_x0000_t75">
          <v:imagedata o:title="" r:id="rId1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A72C4D" w:rsidRDefault="00A72C4D" w14:paraId="1DA6542E" wp14:textId="77777777">
      <w:r>
        <w:separator/>
      </w:r>
    </w:p>
  </w:footnote>
  <w:footnote w:type="continuationSeparator" w:id="0">
    <w:p xmlns:wp14="http://schemas.microsoft.com/office/word/2010/wordml" w:rsidR="00A72C4D" w:rsidRDefault="00A72C4D" w14:paraId="3041E394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7097"/>
    <w:rsid w:val="000105CB"/>
    <w:rsid w:val="0002457B"/>
    <w:rsid w:val="00041B0E"/>
    <w:rsid w:val="00043C6C"/>
    <w:rsid w:val="000530E4"/>
    <w:rsid w:val="000540C2"/>
    <w:rsid w:val="00066B9C"/>
    <w:rsid w:val="00075403"/>
    <w:rsid w:val="00084274"/>
    <w:rsid w:val="000B65FE"/>
    <w:rsid w:val="000F41C9"/>
    <w:rsid w:val="00110DFC"/>
    <w:rsid w:val="00127A7E"/>
    <w:rsid w:val="00151E0B"/>
    <w:rsid w:val="001705B5"/>
    <w:rsid w:val="00174473"/>
    <w:rsid w:val="00187750"/>
    <w:rsid w:val="001A23B9"/>
    <w:rsid w:val="001B0335"/>
    <w:rsid w:val="001E499C"/>
    <w:rsid w:val="001F0ABC"/>
    <w:rsid w:val="001F39D5"/>
    <w:rsid w:val="00206F2F"/>
    <w:rsid w:val="00227FFC"/>
    <w:rsid w:val="002438DF"/>
    <w:rsid w:val="0024645D"/>
    <w:rsid w:val="00264730"/>
    <w:rsid w:val="00267C4C"/>
    <w:rsid w:val="00271B35"/>
    <w:rsid w:val="0028699A"/>
    <w:rsid w:val="00297689"/>
    <w:rsid w:val="002A2CFF"/>
    <w:rsid w:val="002A6778"/>
    <w:rsid w:val="002B482E"/>
    <w:rsid w:val="002D2E6D"/>
    <w:rsid w:val="00305C15"/>
    <w:rsid w:val="003133FD"/>
    <w:rsid w:val="003221DC"/>
    <w:rsid w:val="00327CB3"/>
    <w:rsid w:val="00335204"/>
    <w:rsid w:val="0034783A"/>
    <w:rsid w:val="00375C59"/>
    <w:rsid w:val="00391582"/>
    <w:rsid w:val="003C38AC"/>
    <w:rsid w:val="003F7F4B"/>
    <w:rsid w:val="00417712"/>
    <w:rsid w:val="0042225D"/>
    <w:rsid w:val="00434F56"/>
    <w:rsid w:val="004359AD"/>
    <w:rsid w:val="004746FC"/>
    <w:rsid w:val="0047586B"/>
    <w:rsid w:val="00484AF7"/>
    <w:rsid w:val="004951BE"/>
    <w:rsid w:val="004A29E4"/>
    <w:rsid w:val="004B2B4A"/>
    <w:rsid w:val="004D0530"/>
    <w:rsid w:val="004F31C9"/>
    <w:rsid w:val="004F3D60"/>
    <w:rsid w:val="00530612"/>
    <w:rsid w:val="00545B07"/>
    <w:rsid w:val="005720BD"/>
    <w:rsid w:val="0058231F"/>
    <w:rsid w:val="005A59D0"/>
    <w:rsid w:val="005B06E1"/>
    <w:rsid w:val="005B2B0D"/>
    <w:rsid w:val="005C3241"/>
    <w:rsid w:val="005C4458"/>
    <w:rsid w:val="005D282F"/>
    <w:rsid w:val="005D3D2F"/>
    <w:rsid w:val="005E1018"/>
    <w:rsid w:val="005F64BC"/>
    <w:rsid w:val="006162F9"/>
    <w:rsid w:val="006235CE"/>
    <w:rsid w:val="00662C2C"/>
    <w:rsid w:val="00665B68"/>
    <w:rsid w:val="00687D5F"/>
    <w:rsid w:val="006A0062"/>
    <w:rsid w:val="006A232C"/>
    <w:rsid w:val="006E013D"/>
    <w:rsid w:val="006E7C12"/>
    <w:rsid w:val="0070034E"/>
    <w:rsid w:val="007056F5"/>
    <w:rsid w:val="00705887"/>
    <w:rsid w:val="00706624"/>
    <w:rsid w:val="0071256D"/>
    <w:rsid w:val="00721152"/>
    <w:rsid w:val="00723FAE"/>
    <w:rsid w:val="00724D06"/>
    <w:rsid w:val="0072635A"/>
    <w:rsid w:val="0073176D"/>
    <w:rsid w:val="00737097"/>
    <w:rsid w:val="00743BB8"/>
    <w:rsid w:val="00745963"/>
    <w:rsid w:val="00745FA0"/>
    <w:rsid w:val="0075427B"/>
    <w:rsid w:val="0075701D"/>
    <w:rsid w:val="0076688B"/>
    <w:rsid w:val="00777BE1"/>
    <w:rsid w:val="00781434"/>
    <w:rsid w:val="00781FFB"/>
    <w:rsid w:val="00785890"/>
    <w:rsid w:val="007A5849"/>
    <w:rsid w:val="007D203D"/>
    <w:rsid w:val="007E1BB6"/>
    <w:rsid w:val="007E45E3"/>
    <w:rsid w:val="007E759C"/>
    <w:rsid w:val="007F0503"/>
    <w:rsid w:val="007F61B4"/>
    <w:rsid w:val="007F75FF"/>
    <w:rsid w:val="008035FB"/>
    <w:rsid w:val="00807A11"/>
    <w:rsid w:val="008223C9"/>
    <w:rsid w:val="00823014"/>
    <w:rsid w:val="00843B36"/>
    <w:rsid w:val="00860271"/>
    <w:rsid w:val="00860B24"/>
    <w:rsid w:val="00863445"/>
    <w:rsid w:val="00864646"/>
    <w:rsid w:val="00883937"/>
    <w:rsid w:val="008902EB"/>
    <w:rsid w:val="008A26C6"/>
    <w:rsid w:val="008B3493"/>
    <w:rsid w:val="008E17EE"/>
    <w:rsid w:val="008F07E0"/>
    <w:rsid w:val="008F41E7"/>
    <w:rsid w:val="0090542A"/>
    <w:rsid w:val="00905E25"/>
    <w:rsid w:val="009130DF"/>
    <w:rsid w:val="00940D43"/>
    <w:rsid w:val="00951ED3"/>
    <w:rsid w:val="00975B98"/>
    <w:rsid w:val="00997B7D"/>
    <w:rsid w:val="009C57F7"/>
    <w:rsid w:val="009F0AA0"/>
    <w:rsid w:val="00A250E2"/>
    <w:rsid w:val="00A315BE"/>
    <w:rsid w:val="00A356D3"/>
    <w:rsid w:val="00A552CC"/>
    <w:rsid w:val="00A64DCE"/>
    <w:rsid w:val="00A72C4D"/>
    <w:rsid w:val="00A81AB3"/>
    <w:rsid w:val="00A81AC5"/>
    <w:rsid w:val="00A92B94"/>
    <w:rsid w:val="00A95B76"/>
    <w:rsid w:val="00AC0383"/>
    <w:rsid w:val="00AC5E88"/>
    <w:rsid w:val="00AE75DA"/>
    <w:rsid w:val="00B05F5A"/>
    <w:rsid w:val="00B11B45"/>
    <w:rsid w:val="00B22023"/>
    <w:rsid w:val="00B24027"/>
    <w:rsid w:val="00B30A6D"/>
    <w:rsid w:val="00B35068"/>
    <w:rsid w:val="00B543F2"/>
    <w:rsid w:val="00B61AF5"/>
    <w:rsid w:val="00B62A1B"/>
    <w:rsid w:val="00B6434F"/>
    <w:rsid w:val="00B64EC4"/>
    <w:rsid w:val="00B71E98"/>
    <w:rsid w:val="00BB3F53"/>
    <w:rsid w:val="00BB4E54"/>
    <w:rsid w:val="00BB5998"/>
    <w:rsid w:val="00BF247B"/>
    <w:rsid w:val="00C00FDA"/>
    <w:rsid w:val="00C0521C"/>
    <w:rsid w:val="00C14AB4"/>
    <w:rsid w:val="00C376D5"/>
    <w:rsid w:val="00C37ABA"/>
    <w:rsid w:val="00C4092E"/>
    <w:rsid w:val="00C4216B"/>
    <w:rsid w:val="00C43AC3"/>
    <w:rsid w:val="00C57D67"/>
    <w:rsid w:val="00C66084"/>
    <w:rsid w:val="00C8675E"/>
    <w:rsid w:val="00CA30D9"/>
    <w:rsid w:val="00CB7A50"/>
    <w:rsid w:val="00CC1147"/>
    <w:rsid w:val="00CD639B"/>
    <w:rsid w:val="00CE2DD7"/>
    <w:rsid w:val="00CF629B"/>
    <w:rsid w:val="00D03423"/>
    <w:rsid w:val="00D1570B"/>
    <w:rsid w:val="00D348C7"/>
    <w:rsid w:val="00D47215"/>
    <w:rsid w:val="00D57674"/>
    <w:rsid w:val="00D8015C"/>
    <w:rsid w:val="00D9744F"/>
    <w:rsid w:val="00DD5ADD"/>
    <w:rsid w:val="00DF7E61"/>
    <w:rsid w:val="00E35B6F"/>
    <w:rsid w:val="00E40142"/>
    <w:rsid w:val="00E43BC8"/>
    <w:rsid w:val="00E47AB4"/>
    <w:rsid w:val="00E72292"/>
    <w:rsid w:val="00E73029"/>
    <w:rsid w:val="00E740E5"/>
    <w:rsid w:val="00E81B2E"/>
    <w:rsid w:val="00E97D2F"/>
    <w:rsid w:val="00EC2F29"/>
    <w:rsid w:val="00ED29B6"/>
    <w:rsid w:val="00EE5B16"/>
    <w:rsid w:val="00EF11AB"/>
    <w:rsid w:val="00EF1203"/>
    <w:rsid w:val="00EF6EE3"/>
    <w:rsid w:val="00F00436"/>
    <w:rsid w:val="00F031A4"/>
    <w:rsid w:val="00F24D83"/>
    <w:rsid w:val="00F65E65"/>
    <w:rsid w:val="00F82808"/>
    <w:rsid w:val="00F93DCB"/>
    <w:rsid w:val="00F94813"/>
    <w:rsid w:val="00F9577A"/>
    <w:rsid w:val="00FA5F5C"/>
    <w:rsid w:val="00FC48E2"/>
    <w:rsid w:val="00FC689D"/>
    <w:rsid w:val="2E152D49"/>
    <w:rsid w:val="67AD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71ACC"/>
  <w14:defaultImageDpi w14:val="0"/>
  <w15:docId w15:val="{72A8E5A0-FC3C-4E27-8F71-EF7EEFD6FE5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4359AD"/>
    <w:rPr>
      <w:sz w:val="24"/>
      <w:szCs w:val="24"/>
    </w:rPr>
  </w:style>
  <w:style w:type="character" w:styleId="DefaultParagraphFont" w:default="1">
    <w:name w:val="Default Paragraph Font"/>
    <w:uiPriority w:val="99"/>
    <w:semiHidden/>
    <w:rsid w:val="008F07E0"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F07E0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MonthNames" w:customStyle="1">
    <w:name w:val="Month Names"/>
    <w:basedOn w:val="Normal"/>
    <w:uiPriority w:val="99"/>
    <w:rsid w:val="008F07E0"/>
    <w:pPr>
      <w:jc w:val="center"/>
    </w:pPr>
    <w:rPr>
      <w:rFonts w:ascii="Century Gothic" w:hAnsi="Century Gothic"/>
      <w:bCs/>
      <w:sz w:val="48"/>
      <w:szCs w:val="20"/>
    </w:rPr>
  </w:style>
  <w:style w:type="paragraph" w:styleId="Dates" w:customStyle="1">
    <w:name w:val="Dates"/>
    <w:basedOn w:val="Normal"/>
    <w:uiPriority w:val="99"/>
    <w:rsid w:val="008F07E0"/>
    <w:rPr>
      <w:rFonts w:ascii="Century Gothic" w:hAnsi="Century Gothic" w:cs="Arial"/>
      <w:sz w:val="20"/>
      <w:szCs w:val="20"/>
    </w:rPr>
  </w:style>
  <w:style w:type="paragraph" w:styleId="Weekdays" w:customStyle="1">
    <w:name w:val="Weekdays"/>
    <w:basedOn w:val="Normal"/>
    <w:uiPriority w:val="99"/>
    <w:rsid w:val="008F07E0"/>
    <w:pPr>
      <w:jc w:val="center"/>
    </w:pPr>
    <w:rPr>
      <w:rFonts w:ascii="Century Gothic" w:hAnsi="Century Gothic"/>
      <w:b/>
      <w:spacing w:val="1"/>
      <w:sz w:val="16"/>
      <w:szCs w:val="16"/>
    </w:rPr>
  </w:style>
  <w:style w:type="paragraph" w:styleId="Header">
    <w:name w:val="header"/>
    <w:basedOn w:val="Normal"/>
    <w:link w:val="HeaderChar"/>
    <w:uiPriority w:val="99"/>
    <w:rsid w:val="00EF11AB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F11AB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semiHidden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6080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3" /><Relationship Type="http://schemas.openxmlformats.org/officeDocument/2006/relationships/footer" Target="footer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theme" Target="theme/theme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b05371\LOCALS~1\Temp\TCD173.tmp\2008%20calend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2008 calendar.dot</ap:Template>
  <ap:Application>Microsoft Office Word</ap:Application>
  <ap:DocSecurity>0</ap:DocSecurity>
  <ap:ScaleCrop>false</ap:ScaleCrop>
  <ap:Company>CalendarLabs.com.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JULY 2008</dc:title>
  <dc:subject/>
  <dc:creator>CalendarLabs</dc:creator>
  <keywords/>
  <dc:description/>
  <lastModifiedBy>Laronda Battey</lastModifiedBy>
  <revision>4</revision>
  <lastPrinted>2004-06-11T05:44:00.0000000Z</lastPrinted>
  <dcterms:created xsi:type="dcterms:W3CDTF">2018-08-21T18:44:00.0000000Z</dcterms:created>
  <dcterms:modified xsi:type="dcterms:W3CDTF">2018-08-21T19:11:05.6533669Z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TC100306541033</vt:lpwstr>
  </property>
</Properties>
</file>